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102" w:rsidRPr="00A8221D" w:rsidRDefault="000A2102">
      <w:pPr>
        <w:rPr>
          <w:rFonts w:ascii="Times New Roman" w:hAnsi="Times New Roman"/>
          <w:b/>
          <w:bCs/>
          <w:sz w:val="32"/>
          <w:szCs w:val="32"/>
        </w:rPr>
      </w:pPr>
      <w:r w:rsidRPr="00A8221D">
        <w:rPr>
          <w:rFonts w:ascii="Times New Roman" w:hAnsi="Times New Roman"/>
          <w:b/>
          <w:bCs/>
          <w:sz w:val="32"/>
          <w:szCs w:val="32"/>
        </w:rPr>
        <w:t xml:space="preserve">                                    Lista poparcia petycji</w:t>
      </w:r>
    </w:p>
    <w:p w:rsidR="000A2102" w:rsidRPr="00A8221D" w:rsidRDefault="000A2102">
      <w:pPr>
        <w:rPr>
          <w:rFonts w:ascii="Times New Roman" w:hAnsi="Times New Roman"/>
        </w:rPr>
      </w:pPr>
      <w:r w:rsidRPr="00A8221D">
        <w:rPr>
          <w:rFonts w:ascii="Times New Roman" w:hAnsi="Times New Roman"/>
        </w:rPr>
        <w:t xml:space="preserve"> w sprawie przywrócenia przywileju przechodzenia na wcześniejszą emeryturę przez grupę zawodową listonoszy.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6"/>
        <w:gridCol w:w="2969"/>
        <w:gridCol w:w="3392"/>
        <w:gridCol w:w="2261"/>
      </w:tblGrid>
      <w:tr w:rsidR="000A2102" w:rsidRPr="00862FAD" w:rsidTr="00862FAD">
        <w:tc>
          <w:tcPr>
            <w:tcW w:w="440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Lp.</w:t>
            </w:r>
          </w:p>
        </w:tc>
        <w:tc>
          <w:tcPr>
            <w:tcW w:w="2969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Nazwisko i Imię</w:t>
            </w:r>
          </w:p>
        </w:tc>
        <w:tc>
          <w:tcPr>
            <w:tcW w:w="3392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Miejscowość</w:t>
            </w:r>
          </w:p>
        </w:tc>
        <w:tc>
          <w:tcPr>
            <w:tcW w:w="2261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 xml:space="preserve">           Podpis</w:t>
            </w:r>
          </w:p>
        </w:tc>
      </w:tr>
      <w:tr w:rsidR="000A2102" w:rsidRPr="00862FAD" w:rsidTr="00862FAD">
        <w:trPr>
          <w:trHeight w:val="567"/>
        </w:trPr>
        <w:tc>
          <w:tcPr>
            <w:tcW w:w="440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1</w:t>
            </w:r>
          </w:p>
        </w:tc>
        <w:tc>
          <w:tcPr>
            <w:tcW w:w="2969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92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1" w:type="dxa"/>
          </w:tcPr>
          <w:p w:rsidR="000A2102" w:rsidRPr="00862FAD" w:rsidRDefault="000A2102" w:rsidP="00862F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2102" w:rsidRPr="00862FAD" w:rsidTr="00862FAD">
        <w:trPr>
          <w:trHeight w:val="567"/>
        </w:trPr>
        <w:tc>
          <w:tcPr>
            <w:tcW w:w="440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2</w:t>
            </w:r>
          </w:p>
        </w:tc>
        <w:tc>
          <w:tcPr>
            <w:tcW w:w="2969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92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1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A2102" w:rsidRPr="00862FAD" w:rsidTr="00862FAD">
        <w:trPr>
          <w:trHeight w:val="567"/>
        </w:trPr>
        <w:tc>
          <w:tcPr>
            <w:tcW w:w="440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3</w:t>
            </w:r>
          </w:p>
        </w:tc>
        <w:tc>
          <w:tcPr>
            <w:tcW w:w="2969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92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1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A2102" w:rsidRPr="00862FAD" w:rsidTr="00862FAD">
        <w:trPr>
          <w:trHeight w:val="567"/>
        </w:trPr>
        <w:tc>
          <w:tcPr>
            <w:tcW w:w="440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4</w:t>
            </w:r>
          </w:p>
        </w:tc>
        <w:tc>
          <w:tcPr>
            <w:tcW w:w="2969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92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1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A2102" w:rsidRPr="00862FAD" w:rsidTr="00862FAD">
        <w:trPr>
          <w:trHeight w:val="567"/>
        </w:trPr>
        <w:tc>
          <w:tcPr>
            <w:tcW w:w="440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5</w:t>
            </w:r>
          </w:p>
        </w:tc>
        <w:tc>
          <w:tcPr>
            <w:tcW w:w="2969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92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1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A2102" w:rsidRPr="00862FAD" w:rsidTr="00862FAD">
        <w:trPr>
          <w:trHeight w:val="567"/>
        </w:trPr>
        <w:tc>
          <w:tcPr>
            <w:tcW w:w="440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6</w:t>
            </w:r>
          </w:p>
        </w:tc>
        <w:tc>
          <w:tcPr>
            <w:tcW w:w="2969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92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1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A2102" w:rsidRPr="00862FAD" w:rsidTr="00862FAD">
        <w:trPr>
          <w:trHeight w:val="567"/>
        </w:trPr>
        <w:tc>
          <w:tcPr>
            <w:tcW w:w="440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7</w:t>
            </w:r>
          </w:p>
        </w:tc>
        <w:tc>
          <w:tcPr>
            <w:tcW w:w="2969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92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1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A2102" w:rsidRPr="00862FAD" w:rsidTr="00862FAD">
        <w:trPr>
          <w:trHeight w:val="567"/>
        </w:trPr>
        <w:tc>
          <w:tcPr>
            <w:tcW w:w="440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8</w:t>
            </w:r>
          </w:p>
        </w:tc>
        <w:tc>
          <w:tcPr>
            <w:tcW w:w="2969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92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1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A2102" w:rsidRPr="00862FAD" w:rsidTr="00862FAD">
        <w:trPr>
          <w:trHeight w:val="567"/>
        </w:trPr>
        <w:tc>
          <w:tcPr>
            <w:tcW w:w="440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9</w:t>
            </w:r>
          </w:p>
        </w:tc>
        <w:tc>
          <w:tcPr>
            <w:tcW w:w="2969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92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1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A2102" w:rsidRPr="00862FAD" w:rsidTr="00862FAD">
        <w:trPr>
          <w:trHeight w:val="567"/>
        </w:trPr>
        <w:tc>
          <w:tcPr>
            <w:tcW w:w="440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10</w:t>
            </w:r>
          </w:p>
        </w:tc>
        <w:tc>
          <w:tcPr>
            <w:tcW w:w="2969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92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1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A2102" w:rsidRPr="00862FAD" w:rsidTr="00862FAD">
        <w:trPr>
          <w:trHeight w:val="567"/>
        </w:trPr>
        <w:tc>
          <w:tcPr>
            <w:tcW w:w="440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11</w:t>
            </w:r>
          </w:p>
        </w:tc>
        <w:tc>
          <w:tcPr>
            <w:tcW w:w="2969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92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1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A2102" w:rsidRPr="00862FAD" w:rsidTr="00862FAD">
        <w:trPr>
          <w:trHeight w:val="567"/>
        </w:trPr>
        <w:tc>
          <w:tcPr>
            <w:tcW w:w="440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12</w:t>
            </w:r>
          </w:p>
        </w:tc>
        <w:tc>
          <w:tcPr>
            <w:tcW w:w="2969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92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1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A2102" w:rsidRPr="00862FAD" w:rsidTr="00862FAD">
        <w:trPr>
          <w:trHeight w:val="567"/>
        </w:trPr>
        <w:tc>
          <w:tcPr>
            <w:tcW w:w="440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13</w:t>
            </w:r>
          </w:p>
        </w:tc>
        <w:tc>
          <w:tcPr>
            <w:tcW w:w="2969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92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1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A2102" w:rsidRPr="00862FAD" w:rsidTr="00862FAD">
        <w:trPr>
          <w:trHeight w:val="567"/>
        </w:trPr>
        <w:tc>
          <w:tcPr>
            <w:tcW w:w="440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14</w:t>
            </w:r>
          </w:p>
        </w:tc>
        <w:tc>
          <w:tcPr>
            <w:tcW w:w="2969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92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1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A2102" w:rsidRPr="00862FAD" w:rsidTr="00862FAD">
        <w:trPr>
          <w:trHeight w:val="567"/>
        </w:trPr>
        <w:tc>
          <w:tcPr>
            <w:tcW w:w="440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15</w:t>
            </w:r>
          </w:p>
        </w:tc>
        <w:tc>
          <w:tcPr>
            <w:tcW w:w="2969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92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1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A2102" w:rsidRPr="00862FAD" w:rsidTr="00862FAD">
        <w:trPr>
          <w:trHeight w:val="567"/>
        </w:trPr>
        <w:tc>
          <w:tcPr>
            <w:tcW w:w="440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16</w:t>
            </w:r>
          </w:p>
        </w:tc>
        <w:tc>
          <w:tcPr>
            <w:tcW w:w="2969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92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1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A2102" w:rsidRPr="00862FAD" w:rsidTr="00862FAD">
        <w:trPr>
          <w:trHeight w:val="567"/>
        </w:trPr>
        <w:tc>
          <w:tcPr>
            <w:tcW w:w="440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17</w:t>
            </w:r>
          </w:p>
        </w:tc>
        <w:tc>
          <w:tcPr>
            <w:tcW w:w="2969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92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1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A2102" w:rsidRPr="00862FAD" w:rsidTr="00862FAD">
        <w:trPr>
          <w:trHeight w:val="567"/>
        </w:trPr>
        <w:tc>
          <w:tcPr>
            <w:tcW w:w="440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18</w:t>
            </w:r>
          </w:p>
        </w:tc>
        <w:tc>
          <w:tcPr>
            <w:tcW w:w="2969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92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1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A2102" w:rsidRPr="00862FAD" w:rsidTr="00862FAD">
        <w:trPr>
          <w:trHeight w:val="567"/>
        </w:trPr>
        <w:tc>
          <w:tcPr>
            <w:tcW w:w="440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19</w:t>
            </w:r>
          </w:p>
        </w:tc>
        <w:tc>
          <w:tcPr>
            <w:tcW w:w="2969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92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1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A2102" w:rsidRPr="00862FAD" w:rsidTr="00862FAD">
        <w:trPr>
          <w:trHeight w:val="567"/>
        </w:trPr>
        <w:tc>
          <w:tcPr>
            <w:tcW w:w="440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  <w:r w:rsidRPr="00862FAD">
              <w:rPr>
                <w:rFonts w:ascii="Times New Roman" w:hAnsi="Times New Roman"/>
              </w:rPr>
              <w:t>20</w:t>
            </w:r>
          </w:p>
        </w:tc>
        <w:tc>
          <w:tcPr>
            <w:tcW w:w="2969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92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1" w:type="dxa"/>
          </w:tcPr>
          <w:p w:rsidR="000A2102" w:rsidRPr="00862FAD" w:rsidRDefault="000A2102" w:rsidP="00862F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0A2102" w:rsidRPr="00A8221D" w:rsidRDefault="000A2102" w:rsidP="002908D5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8221D">
        <w:rPr>
          <w:rFonts w:ascii="Times New Roman" w:hAnsi="Times New Roman"/>
          <w:sz w:val="16"/>
          <w:szCs w:val="16"/>
        </w:rPr>
        <w:t xml:space="preserve">Podpisując petycję wyrażam zgodę na przetwarzanie moich danych osobowych przez </w:t>
      </w:r>
    </w:p>
    <w:p w:rsidR="000A2102" w:rsidRPr="00A8221D" w:rsidRDefault="000A2102" w:rsidP="002908D5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8221D">
        <w:rPr>
          <w:rFonts w:ascii="Times New Roman" w:hAnsi="Times New Roman"/>
          <w:sz w:val="16"/>
          <w:szCs w:val="16"/>
        </w:rPr>
        <w:t>NSZZ LISTONOSZY POCZTY POLSKIEJ z siedzibą w Gorzowie WLKP ul. Jagiellończyka 4</w:t>
      </w:r>
    </w:p>
    <w:p w:rsidR="000A2102" w:rsidRPr="00A8221D" w:rsidRDefault="000A2102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8221D">
        <w:rPr>
          <w:rFonts w:ascii="Times New Roman" w:hAnsi="Times New Roman"/>
          <w:sz w:val="16"/>
          <w:szCs w:val="16"/>
        </w:rPr>
        <w:t xml:space="preserve"> </w:t>
      </w:r>
    </w:p>
    <w:sectPr w:rsidR="000A2102" w:rsidRPr="00A8221D" w:rsidSect="00431C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1396"/>
    <w:rsid w:val="000A2102"/>
    <w:rsid w:val="000C0A41"/>
    <w:rsid w:val="001C418B"/>
    <w:rsid w:val="002908D5"/>
    <w:rsid w:val="002D337C"/>
    <w:rsid w:val="00431C91"/>
    <w:rsid w:val="00531396"/>
    <w:rsid w:val="00862FAD"/>
    <w:rsid w:val="00982A80"/>
    <w:rsid w:val="00A75F7C"/>
    <w:rsid w:val="00A8221D"/>
    <w:rsid w:val="00C42407"/>
    <w:rsid w:val="00C50959"/>
    <w:rsid w:val="00D24D34"/>
    <w:rsid w:val="00D71D50"/>
    <w:rsid w:val="00FF0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C91"/>
    <w:pPr>
      <w:spacing w:after="160" w:line="259" w:lineRule="auto"/>
    </w:pPr>
    <w:rPr>
      <w:kern w:val="2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3139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77</Words>
  <Characters>463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Lista poparcia petycji</dc:title>
  <dc:subject/>
  <dc:creator>Jakub Marć</dc:creator>
  <cp:keywords/>
  <dc:description/>
  <cp:lastModifiedBy>saugutpiotr</cp:lastModifiedBy>
  <cp:revision>3</cp:revision>
  <cp:lastPrinted>2023-05-07T13:46:00Z</cp:lastPrinted>
  <dcterms:created xsi:type="dcterms:W3CDTF">2023-05-19T10:09:00Z</dcterms:created>
  <dcterms:modified xsi:type="dcterms:W3CDTF">2023-05-19T10:30:00Z</dcterms:modified>
</cp:coreProperties>
</file>